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48B9" w14:textId="05043FF2" w:rsidR="002441F6" w:rsidRDefault="002F3511" w:rsidP="002F3511">
      <w:pPr>
        <w:pStyle w:val="Title"/>
      </w:pPr>
      <w:r>
        <w:t xml:space="preserve">Testing the characteristic of an ESP32 ADC using </w:t>
      </w:r>
      <w:r w:rsidR="004E6829">
        <w:t>DAC</w:t>
      </w:r>
    </w:p>
    <w:p w14:paraId="71E51405" w14:textId="77777777" w:rsidR="00FF1515" w:rsidRDefault="00FF1515" w:rsidP="00FF1515">
      <w:r w:rsidRPr="00FF1515">
        <w:t>https://how2electronics.com/how-to-use-ads1115-16-bit-adc-module-with-esp32/</w:t>
      </w:r>
    </w:p>
    <w:p w14:paraId="38864D68" w14:textId="579B7A88" w:rsidR="002F3511" w:rsidRPr="000F2859" w:rsidRDefault="00720471">
      <w:pPr>
        <w:rPr>
          <w:sz w:val="24"/>
          <w:szCs w:val="24"/>
        </w:rPr>
      </w:pPr>
      <w:r w:rsidRPr="000F2859">
        <w:rPr>
          <w:sz w:val="24"/>
          <w:szCs w:val="24"/>
        </w:rPr>
        <w:t xml:space="preserve">Object: to test the linearity, offset and gain errors of an ESP32 ADC </w:t>
      </w:r>
      <w:r w:rsidR="00B11AD1">
        <w:rPr>
          <w:sz w:val="24"/>
          <w:szCs w:val="24"/>
        </w:rPr>
        <w:br/>
      </w:r>
      <w:r w:rsidRPr="000F2859">
        <w:rPr>
          <w:sz w:val="24"/>
          <w:szCs w:val="24"/>
        </w:rPr>
        <w:t xml:space="preserve">by comparison with an ADS1115 </w:t>
      </w:r>
      <w:proofErr w:type="gramStart"/>
      <w:r w:rsidRPr="000F2859">
        <w:rPr>
          <w:sz w:val="24"/>
          <w:szCs w:val="24"/>
        </w:rPr>
        <w:t>16 bit</w:t>
      </w:r>
      <w:proofErr w:type="gramEnd"/>
      <w:r w:rsidRPr="000F2859">
        <w:rPr>
          <w:sz w:val="24"/>
          <w:szCs w:val="24"/>
        </w:rPr>
        <w:t xml:space="preserve"> ADC</w:t>
      </w:r>
    </w:p>
    <w:p w14:paraId="4D0F5D7F" w14:textId="6087DFA4" w:rsidR="00720471" w:rsidRDefault="00B11AD1">
      <w:r w:rsidRPr="00B11AD1">
        <w:drawing>
          <wp:inline distT="0" distB="0" distL="0" distR="0" wp14:anchorId="43BD0E94" wp14:editId="46E529F8">
            <wp:extent cx="5953956" cy="6992326"/>
            <wp:effectExtent l="0" t="0" r="8890" b="0"/>
            <wp:docPr id="1622856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567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F6637" w14:textId="63A9CA0D" w:rsidR="00720471" w:rsidRDefault="00720471">
      <w:r>
        <w:t xml:space="preserve">Operation; the ESP32 </w:t>
      </w:r>
      <w:r w:rsidR="00B11AD1">
        <w:t xml:space="preserve">DAC </w:t>
      </w:r>
      <w:r>
        <w:t xml:space="preserve">generates </w:t>
      </w:r>
      <w:r w:rsidR="00033708">
        <w:t>a DC voltage that is applied to the input of both ADC’s</w:t>
      </w:r>
    </w:p>
    <w:p w14:paraId="78FB66E5" w14:textId="3B026B51" w:rsidR="00A3362A" w:rsidRDefault="00A3362A">
      <w:r>
        <w:t xml:space="preserve">The program generates a series of </w:t>
      </w:r>
      <w:r w:rsidR="00B11AD1">
        <w:t xml:space="preserve">voltage </w:t>
      </w:r>
      <w:r>
        <w:t xml:space="preserve">values from 0 * </w:t>
      </w:r>
      <w:proofErr w:type="spellStart"/>
      <w:r>
        <w:t>Vcc</w:t>
      </w:r>
      <w:proofErr w:type="spellEnd"/>
      <w:r>
        <w:t>/</w:t>
      </w:r>
      <w:proofErr w:type="gramStart"/>
      <w:r>
        <w:t>255  to</w:t>
      </w:r>
      <w:proofErr w:type="gramEnd"/>
      <w:r>
        <w:t xml:space="preserve"> 255 * </w:t>
      </w:r>
      <w:proofErr w:type="spellStart"/>
      <w:r>
        <w:t>Vcc</w:t>
      </w:r>
      <w:proofErr w:type="spellEnd"/>
      <w:r>
        <w:t>/255</w:t>
      </w:r>
    </w:p>
    <w:p w14:paraId="23A2C92E" w14:textId="371F7FDF" w:rsidR="00A3362A" w:rsidRDefault="00A3362A">
      <w:r>
        <w:t>For each of those outputs</w:t>
      </w:r>
    </w:p>
    <w:p w14:paraId="6ECBB9C6" w14:textId="16D93D48" w:rsidR="00A3362A" w:rsidRDefault="00A3362A">
      <w:r>
        <w:t>The program measures the sum of 4 readings from the ESP32 ADC at each of 4 gain settings.</w:t>
      </w:r>
    </w:p>
    <w:p w14:paraId="018FF154" w14:textId="35E8B7F3" w:rsidR="00A3362A" w:rsidRDefault="00A3362A">
      <w:r>
        <w:t xml:space="preserve">For each of those the reading from the ADS1115 is aggregated, so it’s also a sum of 4 readings. </w:t>
      </w:r>
    </w:p>
    <w:p w14:paraId="22F68358" w14:textId="06B9540E" w:rsidR="00A3362A" w:rsidRDefault="00A3362A">
      <w:r>
        <w:t>The program also measures the output from the DAC to check its linearity.</w:t>
      </w:r>
      <w:r w:rsidR="00914AF8">
        <w:t xml:space="preserve">  (</w:t>
      </w:r>
      <w:proofErr w:type="spellStart"/>
      <w:r w:rsidR="00914AF8">
        <w:t>its</w:t>
      </w:r>
      <w:proofErr w:type="spellEnd"/>
      <w:r w:rsidR="00914AF8">
        <w:t xml:space="preserve"> very good).</w:t>
      </w:r>
    </w:p>
    <w:p w14:paraId="6959EA16" w14:textId="56615E5B" w:rsidR="00914AF8" w:rsidRDefault="00914AF8" w:rsidP="004E6829">
      <w:pPr>
        <w:spacing w:after="0" w:line="240" w:lineRule="auto"/>
      </w:pPr>
      <w:r w:rsidRPr="00914AF8">
        <w:lastRenderedPageBreak/>
        <w:drawing>
          <wp:inline distT="0" distB="0" distL="0" distR="0" wp14:anchorId="706DBFBE" wp14:editId="79ED5ADB">
            <wp:extent cx="6645910" cy="4346575"/>
            <wp:effectExtent l="0" t="0" r="2540" b="0"/>
            <wp:docPr id="1375118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183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E2112" w14:textId="7F147EDF" w:rsidR="00914AF8" w:rsidRDefault="00914AF8" w:rsidP="004E6829">
      <w:pPr>
        <w:spacing w:after="0" w:line="240" w:lineRule="auto"/>
      </w:pPr>
    </w:p>
    <w:p w14:paraId="7280A189" w14:textId="39762BE1" w:rsidR="004E6829" w:rsidRDefault="004E6829" w:rsidP="004E6829">
      <w:pPr>
        <w:spacing w:after="0" w:line="240" w:lineRule="auto"/>
      </w:pPr>
      <w:r>
        <w:t>/*</w:t>
      </w:r>
    </w:p>
    <w:p w14:paraId="4BC1ECFF" w14:textId="77777777" w:rsidR="004E6829" w:rsidRDefault="004E6829" w:rsidP="004E6829">
      <w:pPr>
        <w:spacing w:after="0" w:line="240" w:lineRule="auto"/>
      </w:pPr>
      <w:r>
        <w:t>https://randomnerdtutorials.com/esp32-pwm-arduino-ide/</w:t>
      </w:r>
    </w:p>
    <w:p w14:paraId="69ADBF96" w14:textId="77777777" w:rsidR="004E6829" w:rsidRDefault="004E6829" w:rsidP="004E6829">
      <w:pPr>
        <w:spacing w:after="0" w:line="240" w:lineRule="auto"/>
      </w:pPr>
      <w:r>
        <w:t>https://how2electronics.com/how-to-use-ads1115-16-bit-adc-module-with-esp32/</w:t>
      </w:r>
    </w:p>
    <w:p w14:paraId="499BCC3C" w14:textId="77777777" w:rsidR="004E6829" w:rsidRDefault="004E6829" w:rsidP="004E6829">
      <w:pPr>
        <w:spacing w:after="0" w:line="240" w:lineRule="auto"/>
      </w:pPr>
      <w:r>
        <w:t xml:space="preserve">ADS1X15 Rob </w:t>
      </w:r>
      <w:proofErr w:type="spellStart"/>
      <w:r>
        <w:t>Tillaart</w:t>
      </w:r>
      <w:proofErr w:type="spellEnd"/>
      <w:r>
        <w:t xml:space="preserve"> installed</w:t>
      </w:r>
    </w:p>
    <w:p w14:paraId="78F70577" w14:textId="77777777" w:rsidR="004E6829" w:rsidRDefault="004E6829" w:rsidP="004E6829">
      <w:pPr>
        <w:spacing w:after="0" w:line="240" w:lineRule="auto"/>
      </w:pPr>
      <w:r>
        <w:t>*/</w:t>
      </w:r>
    </w:p>
    <w:p w14:paraId="3799A71C" w14:textId="77777777" w:rsidR="004E6829" w:rsidRDefault="004E6829" w:rsidP="004E6829">
      <w:pPr>
        <w:spacing w:after="0" w:line="240" w:lineRule="auto"/>
      </w:pPr>
    </w:p>
    <w:p w14:paraId="1CACA0D6" w14:textId="77777777" w:rsidR="004E6829" w:rsidRDefault="004E6829" w:rsidP="004E6829">
      <w:pPr>
        <w:spacing w:after="0" w:line="240" w:lineRule="auto"/>
      </w:pPr>
      <w:r>
        <w:t>/*</w:t>
      </w:r>
    </w:p>
    <w:p w14:paraId="25A2E60B" w14:textId="77777777" w:rsidR="004E6829" w:rsidRDefault="004E6829" w:rsidP="004E6829">
      <w:pPr>
        <w:spacing w:after="0" w:line="240" w:lineRule="auto"/>
      </w:pPr>
      <w:r>
        <w:t xml:space="preserve">experiment using DAC and RC </w:t>
      </w:r>
      <w:proofErr w:type="gramStart"/>
      <w:r>
        <w:t>filter  to</w:t>
      </w:r>
      <w:proofErr w:type="gramEnd"/>
      <w:r>
        <w:t xml:space="preserve"> compare ESP32 ADC with readings from ADS1115</w:t>
      </w:r>
    </w:p>
    <w:p w14:paraId="75600597" w14:textId="77777777" w:rsidR="004E6829" w:rsidRDefault="004E6829" w:rsidP="004E6829">
      <w:pPr>
        <w:spacing w:after="0" w:line="240" w:lineRule="auto"/>
      </w:pPr>
      <w:r>
        <w:t>program as esp32 dev module</w:t>
      </w:r>
    </w:p>
    <w:p w14:paraId="7FC36AA3" w14:textId="77777777" w:rsidR="004E6829" w:rsidRDefault="004E6829" w:rsidP="004E6829">
      <w:pPr>
        <w:spacing w:after="0" w:line="240" w:lineRule="auto"/>
      </w:pPr>
      <w:r>
        <w:t>*/</w:t>
      </w:r>
    </w:p>
    <w:p w14:paraId="06DEE7EE" w14:textId="77777777" w:rsidR="004E6829" w:rsidRDefault="004E6829" w:rsidP="004E6829">
      <w:pPr>
        <w:spacing w:after="0" w:line="240" w:lineRule="auto"/>
      </w:pPr>
    </w:p>
    <w:p w14:paraId="30743A8D" w14:textId="77777777" w:rsidR="004E6829" w:rsidRDefault="004E6829" w:rsidP="004E6829">
      <w:pPr>
        <w:spacing w:after="0" w:line="240" w:lineRule="auto"/>
      </w:pPr>
      <w:r>
        <w:t>#include &lt;Adafruit_ADS1X15.h&gt;</w:t>
      </w:r>
    </w:p>
    <w:p w14:paraId="75F709B0" w14:textId="77777777" w:rsidR="004E6829" w:rsidRDefault="004E6829" w:rsidP="004E6829">
      <w:pPr>
        <w:spacing w:after="0" w:line="240" w:lineRule="auto"/>
      </w:pPr>
      <w:r>
        <w:t>Adafruit_ADS1115 ads; /* Use this for the 16-bit version */</w:t>
      </w:r>
    </w:p>
    <w:p w14:paraId="213B964E" w14:textId="77777777" w:rsidR="004E6829" w:rsidRDefault="004E6829" w:rsidP="004E6829">
      <w:pPr>
        <w:spacing w:after="0" w:line="240" w:lineRule="auto"/>
      </w:pPr>
      <w:r>
        <w:t xml:space="preserve">//Adafruit_ADS1015 </w:t>
      </w:r>
      <w:proofErr w:type="gramStart"/>
      <w:r>
        <w:t xml:space="preserve">ads;   </w:t>
      </w:r>
      <w:proofErr w:type="gramEnd"/>
      <w:r>
        <w:t xml:space="preserve">  /* Use this for the 12-bit version */</w:t>
      </w:r>
    </w:p>
    <w:p w14:paraId="0602016F" w14:textId="77777777" w:rsidR="004E6829" w:rsidRDefault="004E6829" w:rsidP="004E6829">
      <w:pPr>
        <w:spacing w:after="0" w:line="240" w:lineRule="auto"/>
      </w:pPr>
    </w:p>
    <w:p w14:paraId="15FDC3A9" w14:textId="77777777" w:rsidR="004E6829" w:rsidRDefault="004E6829" w:rsidP="004E6829">
      <w:pPr>
        <w:spacing w:after="0" w:line="240" w:lineRule="auto"/>
      </w:pPr>
      <w:proofErr w:type="spellStart"/>
      <w:r>
        <w:t>const</w:t>
      </w:r>
      <w:proofErr w:type="spellEnd"/>
      <w:r>
        <w:t xml:space="preserve"> int dac1Pin = </w:t>
      </w:r>
      <w:proofErr w:type="gramStart"/>
      <w:r>
        <w:t>25;  /</w:t>
      </w:r>
      <w:proofErr w:type="gramEnd"/>
      <w:r>
        <w:t>/ GPIO25, DAC1;</w:t>
      </w:r>
    </w:p>
    <w:p w14:paraId="4347F70C" w14:textId="77777777" w:rsidR="004E6829" w:rsidRDefault="004E6829" w:rsidP="004E6829">
      <w:pPr>
        <w:spacing w:after="0" w:line="240" w:lineRule="auto"/>
      </w:pPr>
      <w:r>
        <w:t xml:space="preserve">// For a number n (0 - 255) the DAC outputs a voltage n * </w:t>
      </w:r>
      <w:proofErr w:type="spellStart"/>
      <w:r>
        <w:t>Vref</w:t>
      </w:r>
      <w:proofErr w:type="spellEnd"/>
      <w:r>
        <w:t xml:space="preserve"> / 255.</w:t>
      </w:r>
    </w:p>
    <w:p w14:paraId="3ADD5A3B" w14:textId="77777777" w:rsidR="004E6829" w:rsidRDefault="004E6829" w:rsidP="004E6829">
      <w:pPr>
        <w:spacing w:after="0" w:line="240" w:lineRule="auto"/>
      </w:pPr>
      <w:r>
        <w:t xml:space="preserve">// The default </w:t>
      </w:r>
      <w:proofErr w:type="spellStart"/>
      <w:r>
        <w:t>Vref</w:t>
      </w:r>
      <w:proofErr w:type="spellEnd"/>
      <w:r>
        <w:t xml:space="preserve"> is the 3.3V supply; An external </w:t>
      </w:r>
      <w:proofErr w:type="spellStart"/>
      <w:r>
        <w:t>Vref</w:t>
      </w:r>
      <w:proofErr w:type="spellEnd"/>
      <w:r>
        <w:t xml:space="preserve"> can be used if that pin is exposed on the board</w:t>
      </w:r>
    </w:p>
    <w:p w14:paraId="58DB5F3A" w14:textId="77777777" w:rsidR="004E6829" w:rsidRDefault="004E6829" w:rsidP="004E6829">
      <w:pPr>
        <w:spacing w:after="0" w:line="240" w:lineRule="auto"/>
      </w:pPr>
    </w:p>
    <w:p w14:paraId="72E10D15" w14:textId="77777777" w:rsidR="004E6829" w:rsidRDefault="004E6829" w:rsidP="004E6829">
      <w:pPr>
        <w:spacing w:after="0" w:line="240" w:lineRule="auto"/>
      </w:pPr>
      <w:proofErr w:type="spellStart"/>
      <w:r>
        <w:t>const</w:t>
      </w:r>
      <w:proofErr w:type="spellEnd"/>
      <w:r>
        <w:t xml:space="preserve"> int </w:t>
      </w:r>
      <w:proofErr w:type="spellStart"/>
      <w:r>
        <w:t>vPin</w:t>
      </w:r>
      <w:proofErr w:type="spellEnd"/>
      <w:r>
        <w:t xml:space="preserve"> = </w:t>
      </w:r>
      <w:proofErr w:type="gramStart"/>
      <w:r>
        <w:t>34;  /</w:t>
      </w:r>
      <w:proofErr w:type="gramEnd"/>
      <w:r>
        <w:t>/ Voltage to be measured is connected to GPIO 34 (Analog ADC1_CH6)</w:t>
      </w:r>
    </w:p>
    <w:p w14:paraId="3EBFD6BD" w14:textId="77777777" w:rsidR="004E6829" w:rsidRDefault="004E6829" w:rsidP="004E6829">
      <w:pPr>
        <w:spacing w:after="0" w:line="240" w:lineRule="auto"/>
      </w:pPr>
    </w:p>
    <w:p w14:paraId="609DF117" w14:textId="77777777" w:rsidR="004E6829" w:rsidRDefault="004E6829" w:rsidP="004E6829">
      <w:pPr>
        <w:spacing w:after="0" w:line="240" w:lineRule="auto"/>
      </w:pPr>
      <w:r>
        <w:t xml:space="preserve">int16_t </w:t>
      </w:r>
      <w:proofErr w:type="spellStart"/>
      <w:r>
        <w:t>anInRaw</w:t>
      </w:r>
      <w:proofErr w:type="spellEnd"/>
      <w:r>
        <w:t xml:space="preserve"> = </w:t>
      </w:r>
      <w:proofErr w:type="gramStart"/>
      <w:r>
        <w:t>0;  /</w:t>
      </w:r>
      <w:proofErr w:type="gramEnd"/>
      <w:r>
        <w:t>/ raw reading from ESp32 ADC</w:t>
      </w:r>
    </w:p>
    <w:p w14:paraId="2636F6CB" w14:textId="77777777" w:rsidR="004E6829" w:rsidRDefault="004E6829" w:rsidP="004E6829">
      <w:pPr>
        <w:spacing w:after="0" w:line="240" w:lineRule="auto"/>
      </w:pPr>
      <w:r>
        <w:t>int16_t ads</w:t>
      </w:r>
      <w:proofErr w:type="gramStart"/>
      <w:r>
        <w:t xml:space="preserve">0;   </w:t>
      </w:r>
      <w:proofErr w:type="gramEnd"/>
      <w:r>
        <w:t xml:space="preserve">      //raw reading from ads1115</w:t>
      </w:r>
    </w:p>
    <w:p w14:paraId="25A691C1" w14:textId="77777777" w:rsidR="004E6829" w:rsidRDefault="004E6829" w:rsidP="004E6829">
      <w:pPr>
        <w:spacing w:after="0" w:line="240" w:lineRule="auto"/>
      </w:pPr>
    </w:p>
    <w:p w14:paraId="023261F3" w14:textId="77777777" w:rsidR="004E6829" w:rsidRDefault="004E6829" w:rsidP="004E6829">
      <w:pPr>
        <w:spacing w:after="0" w:line="240" w:lineRule="auto"/>
      </w:pPr>
      <w:proofErr w:type="spellStart"/>
      <w:r>
        <w:t>const</w:t>
      </w:r>
      <w:proofErr w:type="spellEnd"/>
      <w:r>
        <w:t xml:space="preserve"> int </w:t>
      </w:r>
      <w:proofErr w:type="spellStart"/>
      <w:r>
        <w:t>tSettle</w:t>
      </w:r>
      <w:proofErr w:type="spellEnd"/>
      <w:r>
        <w:t xml:space="preserve"> = </w:t>
      </w:r>
      <w:proofErr w:type="gramStart"/>
      <w:r>
        <w:t>50;  /</w:t>
      </w:r>
      <w:proofErr w:type="gramEnd"/>
      <w:r>
        <w:t>/settling time between readings</w:t>
      </w:r>
    </w:p>
    <w:p w14:paraId="61E449AB" w14:textId="77777777" w:rsidR="004E6829" w:rsidRDefault="004E6829" w:rsidP="004E6829">
      <w:pPr>
        <w:spacing w:after="0" w:line="240" w:lineRule="auto"/>
      </w:pPr>
    </w:p>
    <w:p w14:paraId="0DEB0D47" w14:textId="77777777" w:rsidR="004E6829" w:rsidRDefault="004E6829" w:rsidP="004E6829">
      <w:pPr>
        <w:spacing w:after="0" w:line="240" w:lineRule="auto"/>
      </w:pPr>
      <w:r>
        <w:t xml:space="preserve">int32_t </w:t>
      </w:r>
      <w:proofErr w:type="gramStart"/>
      <w:r>
        <w:t>readings[</w:t>
      </w:r>
      <w:proofErr w:type="gramEnd"/>
      <w:r>
        <w:t>260][6];  //260 rows of 6 columns, viz: ADS1115 aggregated; ADC11db; ADC6db; ADC_2_5db; ADC_0dB;  ADS1115 reading DAC</w:t>
      </w:r>
    </w:p>
    <w:p w14:paraId="0D691358" w14:textId="77777777" w:rsidR="004E6829" w:rsidRDefault="004E6829" w:rsidP="004E6829">
      <w:pPr>
        <w:spacing w:after="0" w:line="240" w:lineRule="auto"/>
      </w:pPr>
      <w:r>
        <w:t>//</w:t>
      </w:r>
    </w:p>
    <w:p w14:paraId="1317D370" w14:textId="77777777" w:rsidR="004E6829" w:rsidRDefault="004E6829" w:rsidP="004E6829">
      <w:pPr>
        <w:spacing w:after="0" w:line="240" w:lineRule="auto"/>
      </w:pPr>
    </w:p>
    <w:p w14:paraId="14173992" w14:textId="77777777" w:rsidR="004E6829" w:rsidRDefault="004E6829" w:rsidP="004E6829">
      <w:pPr>
        <w:spacing w:after="0" w:line="240" w:lineRule="auto"/>
      </w:pPr>
      <w:r>
        <w:t xml:space="preserve">void </w:t>
      </w:r>
      <w:proofErr w:type="gramStart"/>
      <w:r>
        <w:t>setup(</w:t>
      </w:r>
      <w:proofErr w:type="gramEnd"/>
      <w:r>
        <w:t>) {</w:t>
      </w:r>
    </w:p>
    <w:p w14:paraId="5A084D43" w14:textId="77777777" w:rsidR="004E6829" w:rsidRDefault="004E6829" w:rsidP="004E6829">
      <w:pPr>
        <w:spacing w:after="0" w:line="240" w:lineRule="auto"/>
      </w:pPr>
    </w:p>
    <w:p w14:paraId="0B88D82A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259; </w:t>
      </w:r>
      <w:proofErr w:type="spellStart"/>
      <w:r>
        <w:t>i</w:t>
      </w:r>
      <w:proofErr w:type="spellEnd"/>
      <w:r>
        <w:t xml:space="preserve">++) </w:t>
      </w:r>
      <w:proofErr w:type="gramStart"/>
      <w:r>
        <w:t>{ readings</w:t>
      </w:r>
      <w:proofErr w:type="gramEnd"/>
      <w:r>
        <w:t>[</w:t>
      </w:r>
      <w:proofErr w:type="spellStart"/>
      <w:r>
        <w:t>i</w:t>
      </w:r>
      <w:proofErr w:type="spellEnd"/>
      <w:r>
        <w:t>][0] = 0; }  //clear this column so ads values can be aggregated</w:t>
      </w:r>
    </w:p>
    <w:p w14:paraId="1BD9680D" w14:textId="77777777" w:rsidR="004E6829" w:rsidRDefault="004E6829" w:rsidP="004E6829">
      <w:pPr>
        <w:spacing w:after="0" w:line="240" w:lineRule="auto"/>
      </w:pPr>
      <w:r>
        <w:lastRenderedPageBreak/>
        <w:t xml:space="preserve">  </w:t>
      </w:r>
      <w:proofErr w:type="spellStart"/>
      <w:r>
        <w:t>Serial.begin</w:t>
      </w:r>
      <w:proofErr w:type="spellEnd"/>
      <w:r>
        <w:t>(115200);</w:t>
      </w:r>
    </w:p>
    <w:p w14:paraId="7E797550" w14:textId="77777777" w:rsidR="004E6829" w:rsidRDefault="004E6829" w:rsidP="004E6829">
      <w:pPr>
        <w:spacing w:after="0" w:line="240" w:lineRule="auto"/>
      </w:pPr>
      <w:r>
        <w:t xml:space="preserve">  </w:t>
      </w:r>
      <w:proofErr w:type="gramStart"/>
      <w:r>
        <w:t>delay(</w:t>
      </w:r>
      <w:proofErr w:type="gramEnd"/>
      <w:r>
        <w:t>2000);  //to allow starting &amp; clearing serial monitor</w:t>
      </w:r>
    </w:p>
    <w:p w14:paraId="14967FEB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("Comparing raw readings of DAC output comparing ADC1_CH6 and ADS1115");</w:t>
      </w:r>
    </w:p>
    <w:p w14:paraId="6CB6059A" w14:textId="77777777" w:rsidR="004E6829" w:rsidRDefault="004E6829" w:rsidP="004E6829">
      <w:pPr>
        <w:spacing w:after="0" w:line="240" w:lineRule="auto"/>
      </w:pPr>
    </w:p>
    <w:p w14:paraId="1E01DDBB" w14:textId="77777777" w:rsidR="004E6829" w:rsidRDefault="004E6829" w:rsidP="004E6829">
      <w:pPr>
        <w:spacing w:after="0" w:line="240" w:lineRule="auto"/>
      </w:pPr>
      <w:r>
        <w:t xml:space="preserve">  /* </w:t>
      </w:r>
    </w:p>
    <w:p w14:paraId="48A42148" w14:textId="77777777" w:rsidR="004E6829" w:rsidRDefault="004E6829" w:rsidP="004E6829">
      <w:pPr>
        <w:spacing w:after="0" w:line="240" w:lineRule="auto"/>
      </w:pPr>
      <w:r>
        <w:t>***** INFO FOR ESP32 ADC *****</w:t>
      </w:r>
    </w:p>
    <w:p w14:paraId="5B9D9288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analogSetAttenuation</w:t>
      </w:r>
      <w:proofErr w:type="spellEnd"/>
      <w:r>
        <w:t>(attenuation): sets the input attenuation for all ADC pins. Default is ADC_11db. Accepted values:</w:t>
      </w:r>
    </w:p>
    <w:p w14:paraId="470B6145" w14:textId="77777777" w:rsidR="004E6829" w:rsidRDefault="004E6829" w:rsidP="004E6829">
      <w:pPr>
        <w:spacing w:after="0" w:line="240" w:lineRule="auto"/>
      </w:pPr>
    </w:p>
    <w:p w14:paraId="1A9F6331" w14:textId="21C37753" w:rsidR="004E6829" w:rsidRDefault="004E6829" w:rsidP="004E6829">
      <w:pPr>
        <w:spacing w:after="0" w:line="240" w:lineRule="auto"/>
      </w:pPr>
      <w:r>
        <w:t xml:space="preserve">    ADC_0db: sets no attenuation. ADC can measure up to approximately 800 mV ().</w:t>
      </w:r>
    </w:p>
    <w:p w14:paraId="6FAD2172" w14:textId="77777777" w:rsidR="004E6829" w:rsidRDefault="004E6829" w:rsidP="004E6829">
      <w:pPr>
        <w:spacing w:after="0" w:line="240" w:lineRule="auto"/>
      </w:pPr>
      <w:r>
        <w:t xml:space="preserve">    ADC_2_5db: The input voltage of ADC will be attenuated, extending the range of measurement to up to approx. 1100 mV. (1V input = ADC reading of 3722).</w:t>
      </w:r>
    </w:p>
    <w:p w14:paraId="5FE8F9AA" w14:textId="77777777" w:rsidR="004E6829" w:rsidRDefault="004E6829" w:rsidP="004E6829">
      <w:pPr>
        <w:spacing w:after="0" w:line="240" w:lineRule="auto"/>
      </w:pPr>
      <w:r>
        <w:t xml:space="preserve">    ADC_6db: The input voltage of ADC will be attenuated, extending the range of measurement to up to approx. 1350 mV. (1V input = ADC reading of 3033).</w:t>
      </w:r>
    </w:p>
    <w:p w14:paraId="07BED44A" w14:textId="77777777" w:rsidR="004E6829" w:rsidRDefault="004E6829" w:rsidP="004E6829">
      <w:pPr>
        <w:spacing w:after="0" w:line="240" w:lineRule="auto"/>
      </w:pPr>
      <w:r>
        <w:t xml:space="preserve">    ADC_11db: The input voltage of ADC will be attenuated, extending the range of measurement to up to approx. 2600 mV. (1V input = ADC reading of 1575).</w:t>
      </w:r>
    </w:p>
    <w:p w14:paraId="3EE2D314" w14:textId="77777777" w:rsidR="004E6829" w:rsidRDefault="004E6829" w:rsidP="004E6829">
      <w:pPr>
        <w:spacing w:after="0" w:line="240" w:lineRule="auto"/>
      </w:pPr>
    </w:p>
    <w:p w14:paraId="1EC888F3" w14:textId="77777777" w:rsidR="004E6829" w:rsidRDefault="004E6829" w:rsidP="004E6829">
      <w:pPr>
        <w:spacing w:after="0" w:line="240" w:lineRule="auto"/>
      </w:pPr>
      <w:proofErr w:type="spellStart"/>
      <w:proofErr w:type="gramStart"/>
      <w:r>
        <w:t>analogSetPinAttenuation</w:t>
      </w:r>
      <w:proofErr w:type="spellEnd"/>
      <w:r>
        <w:t>(</w:t>
      </w:r>
      <w:proofErr w:type="gramEnd"/>
      <w:r>
        <w:t xml:space="preserve">pin, attenuation): sets the input attenuation for the specified pin. The default is ADC_11db. </w:t>
      </w:r>
    </w:p>
    <w:p w14:paraId="0E3A8E39" w14:textId="77777777" w:rsidR="004E6829" w:rsidRDefault="004E6829" w:rsidP="004E6829">
      <w:pPr>
        <w:spacing w:after="0" w:line="240" w:lineRule="auto"/>
      </w:pPr>
      <w:r>
        <w:t>*/</w:t>
      </w:r>
    </w:p>
    <w:p w14:paraId="776EE02B" w14:textId="77777777" w:rsidR="004E6829" w:rsidRDefault="004E6829" w:rsidP="004E6829">
      <w:pPr>
        <w:spacing w:after="0" w:line="240" w:lineRule="auto"/>
      </w:pPr>
    </w:p>
    <w:p w14:paraId="739ACC0D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analogSetAttenuation</w:t>
      </w:r>
      <w:proofErr w:type="spellEnd"/>
      <w:r>
        <w:t>(</w:t>
      </w:r>
      <w:proofErr w:type="gramEnd"/>
      <w:r>
        <w:t>ADC_11db);  //just confirming ESP32 ADC is set to default</w:t>
      </w:r>
    </w:p>
    <w:p w14:paraId="1493076F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("Analog ADC1_CH6 gain set to -11dB range 0 - 2600mV");</w:t>
      </w:r>
    </w:p>
    <w:p w14:paraId="6790F8C6" w14:textId="77777777" w:rsidR="004E6829" w:rsidRDefault="004E6829" w:rsidP="004E6829">
      <w:pPr>
        <w:spacing w:after="0" w:line="240" w:lineRule="auto"/>
      </w:pPr>
    </w:p>
    <w:p w14:paraId="3FA4C0C3" w14:textId="77777777" w:rsidR="004E6829" w:rsidRDefault="004E6829" w:rsidP="004E6829">
      <w:pPr>
        <w:spacing w:after="0" w:line="240" w:lineRule="auto"/>
      </w:pPr>
      <w:r>
        <w:t xml:space="preserve">  /*</w:t>
      </w:r>
    </w:p>
    <w:p w14:paraId="2E83C3D8" w14:textId="77777777" w:rsidR="004E6829" w:rsidRDefault="004E6829" w:rsidP="004E6829">
      <w:pPr>
        <w:spacing w:after="0" w:line="240" w:lineRule="auto"/>
      </w:pPr>
      <w:r>
        <w:t xml:space="preserve">  ***** INFO FOR ADS1115 *****</w:t>
      </w:r>
    </w:p>
    <w:p w14:paraId="0FFD087E" w14:textId="77777777" w:rsidR="004E6829" w:rsidRDefault="004E6829" w:rsidP="004E6829">
      <w:pPr>
        <w:spacing w:after="0" w:line="240" w:lineRule="auto"/>
      </w:pPr>
      <w:r>
        <w:t xml:space="preserve">  The ADC input range (or gain) can be changed via the following   functions, but be careful </w:t>
      </w:r>
    </w:p>
    <w:p w14:paraId="793B8723" w14:textId="77777777" w:rsidR="004E6829" w:rsidRDefault="004E6829" w:rsidP="004E6829">
      <w:pPr>
        <w:spacing w:after="0" w:line="240" w:lineRule="auto"/>
      </w:pPr>
      <w:r>
        <w:t xml:space="preserve">  never to exceed VDD +0.3V max, or to exceed the upper and lower limits if you adjust the input range!</w:t>
      </w:r>
    </w:p>
    <w:p w14:paraId="7BBC40D9" w14:textId="77777777" w:rsidR="004E6829" w:rsidRDefault="004E6829" w:rsidP="004E6829">
      <w:pPr>
        <w:spacing w:after="0" w:line="240" w:lineRule="auto"/>
      </w:pPr>
      <w:r>
        <w:t xml:space="preserve">  Setting these values incorrectly may destroy your ADC!</w:t>
      </w:r>
    </w:p>
    <w:p w14:paraId="0010BDD8" w14:textId="77777777" w:rsidR="004E6829" w:rsidRDefault="004E6829" w:rsidP="004E6829">
      <w:pPr>
        <w:spacing w:after="0" w:line="240" w:lineRule="auto"/>
      </w:pPr>
      <w:r>
        <w:t xml:space="preserve">                                                                 ADS</w:t>
      </w:r>
      <w:proofErr w:type="gramStart"/>
      <w:r>
        <w:t>1015  ADS</w:t>
      </w:r>
      <w:proofErr w:type="gramEnd"/>
      <w:r>
        <w:t>1115</w:t>
      </w:r>
    </w:p>
    <w:p w14:paraId="1D4FC86F" w14:textId="77777777" w:rsidR="004E6829" w:rsidRDefault="004E6829" w:rsidP="004E6829">
      <w:pPr>
        <w:spacing w:after="0" w:line="240" w:lineRule="auto"/>
      </w:pPr>
      <w:r>
        <w:t xml:space="preserve">                                                                 -------  -------</w:t>
      </w:r>
    </w:p>
    <w:p w14:paraId="18C91050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(GAIN_TWOTHIRDS);  // 2/3x gain +/- 6.144V  1 bit = 3mV      0.1875mV (default)</w:t>
      </w:r>
    </w:p>
    <w:p w14:paraId="748380D6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(GAIN_ONE);        // 1x gain   +/- 4.096V  1 bit = 2mV      0.125mV</w:t>
      </w:r>
    </w:p>
    <w:p w14:paraId="73F27F49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(GAIN_TWO);        // 2x gain   +/- 2.048V  1 bit = 1mV      0.0625mV</w:t>
      </w:r>
    </w:p>
    <w:p w14:paraId="390A02F0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(GAIN_FOUR);       // 4x gain   +/- 1.024V  1 bit = 0.5mV    0.03125mV</w:t>
      </w:r>
    </w:p>
    <w:p w14:paraId="501F8EEC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(GAIN_EIGHT);      // 8x gain   +/- 0.512V  1 bit = 0.25mV   0.015625mV</w:t>
      </w:r>
    </w:p>
    <w:p w14:paraId="65BAD67D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(GAIN_SIXTEEN);    // 16x gain  +/- 0.256V  1 bit = 0.125mV  0.0078125mV</w:t>
      </w:r>
    </w:p>
    <w:p w14:paraId="4BC362AF" w14:textId="77777777" w:rsidR="004E6829" w:rsidRDefault="004E6829" w:rsidP="004E6829">
      <w:pPr>
        <w:spacing w:after="0" w:line="240" w:lineRule="auto"/>
      </w:pPr>
      <w:r>
        <w:t>*/</w:t>
      </w:r>
    </w:p>
    <w:p w14:paraId="21ADB548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ads.setGain</w:t>
      </w:r>
      <w:proofErr w:type="spellEnd"/>
      <w:proofErr w:type="gramEnd"/>
      <w:r>
        <w:t>(GAIN_ONE);                                                       //setting gain for the ads1115:  1x gain   +/- 4.096V  ADS1115 1 bit = 0.125mV</w:t>
      </w:r>
    </w:p>
    <w:p w14:paraId="20105F9A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 xml:space="preserve">("ADS1115 GAIN_ONE ADC Range: +/- </w:t>
      </w:r>
      <w:proofErr w:type="gramStart"/>
      <w:r>
        <w:t>4.096V  1</w:t>
      </w:r>
      <w:proofErr w:type="gramEnd"/>
      <w:r>
        <w:t xml:space="preserve"> bit = 0.125mV ");  //this is used for all tests</w:t>
      </w:r>
    </w:p>
    <w:p w14:paraId="2F30659F" w14:textId="77777777" w:rsidR="004E6829" w:rsidRDefault="004E6829" w:rsidP="004E6829">
      <w:pPr>
        <w:spacing w:after="0" w:line="240" w:lineRule="auto"/>
      </w:pPr>
    </w:p>
    <w:p w14:paraId="6EB753F5" w14:textId="77777777" w:rsidR="004E6829" w:rsidRDefault="004E6829" w:rsidP="004E6829">
      <w:pPr>
        <w:spacing w:after="0" w:line="240" w:lineRule="auto"/>
      </w:pPr>
      <w:r>
        <w:t xml:space="preserve">  if </w:t>
      </w:r>
      <w:proofErr w:type="gramStart"/>
      <w:r>
        <w:t>(!</w:t>
      </w:r>
      <w:proofErr w:type="spellStart"/>
      <w:r>
        <w:t>ads</w:t>
      </w:r>
      <w:proofErr w:type="gramEnd"/>
      <w:r>
        <w:t>.begin</w:t>
      </w:r>
      <w:proofErr w:type="spellEnd"/>
      <w:r>
        <w:t>()) {</w:t>
      </w:r>
    </w:p>
    <w:p w14:paraId="0A1CDDFC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Serial.println</w:t>
      </w:r>
      <w:proofErr w:type="spellEnd"/>
      <w:r>
        <w:t>("Failed to initialize ADS.");</w:t>
      </w:r>
    </w:p>
    <w:p w14:paraId="107CC951" w14:textId="77777777" w:rsidR="004E6829" w:rsidRDefault="004E6829" w:rsidP="004E6829">
      <w:pPr>
        <w:spacing w:after="0" w:line="240" w:lineRule="auto"/>
      </w:pPr>
      <w:r>
        <w:t xml:space="preserve">    while (1)</w:t>
      </w:r>
    </w:p>
    <w:p w14:paraId="1E43E7D1" w14:textId="77777777" w:rsidR="004E6829" w:rsidRDefault="004E6829" w:rsidP="004E6829">
      <w:pPr>
        <w:spacing w:after="0" w:line="240" w:lineRule="auto"/>
      </w:pPr>
      <w:r>
        <w:t xml:space="preserve">      ;</w:t>
      </w:r>
    </w:p>
    <w:p w14:paraId="2E210A07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448A84DC" w14:textId="77777777" w:rsidR="004E6829" w:rsidRDefault="004E6829" w:rsidP="004E6829">
      <w:pPr>
        <w:spacing w:after="0" w:line="240" w:lineRule="auto"/>
      </w:pPr>
    </w:p>
    <w:p w14:paraId="1117CF5B" w14:textId="77777777" w:rsidR="004E6829" w:rsidRDefault="004E6829" w:rsidP="004E6829">
      <w:pPr>
        <w:spacing w:after="0" w:line="240" w:lineRule="auto"/>
      </w:pPr>
      <w:r>
        <w:t>}</w:t>
      </w:r>
    </w:p>
    <w:p w14:paraId="597A8AF5" w14:textId="77777777" w:rsidR="004E6829" w:rsidRDefault="004E6829" w:rsidP="004E6829">
      <w:pPr>
        <w:spacing w:after="0" w:line="240" w:lineRule="auto"/>
      </w:pPr>
    </w:p>
    <w:p w14:paraId="4D31BBFC" w14:textId="77777777" w:rsidR="004E6829" w:rsidRDefault="004E6829" w:rsidP="004E6829">
      <w:pPr>
        <w:spacing w:after="0" w:line="240" w:lineRule="auto"/>
      </w:pPr>
      <w:r>
        <w:t xml:space="preserve">void </w:t>
      </w:r>
      <w:proofErr w:type="gramStart"/>
      <w:r>
        <w:t>loop(</w:t>
      </w:r>
      <w:proofErr w:type="gramEnd"/>
      <w:r>
        <w:t>) {</w:t>
      </w:r>
    </w:p>
    <w:p w14:paraId="08058A5E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("Testing ESP32 ADC using PWM and ADS1115 \n");</w:t>
      </w:r>
    </w:p>
    <w:p w14:paraId="5799E721" w14:textId="77777777" w:rsidR="004E6829" w:rsidRDefault="004E6829" w:rsidP="004E6829">
      <w:pPr>
        <w:spacing w:after="0" w:line="240" w:lineRule="auto"/>
      </w:pPr>
    </w:p>
    <w:p w14:paraId="4644B28E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analogSetAttenuation</w:t>
      </w:r>
      <w:proofErr w:type="spellEnd"/>
      <w:r>
        <w:t>(</w:t>
      </w:r>
      <w:proofErr w:type="gramEnd"/>
      <w:r>
        <w:t>ADC_11db);  //just confirming ESP32 ADC is set to default</w:t>
      </w:r>
    </w:p>
    <w:p w14:paraId="5482DC0F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("Analog ADC1_CH6 gain set to -11dB");</w:t>
      </w:r>
    </w:p>
    <w:p w14:paraId="3B41098F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&lt;= 256; </w:t>
      </w:r>
      <w:proofErr w:type="spellStart"/>
      <w:r>
        <w:t>i</w:t>
      </w:r>
      <w:proofErr w:type="spellEnd"/>
      <w:r>
        <w:t>++) {</w:t>
      </w:r>
    </w:p>
    <w:p w14:paraId="4918922F" w14:textId="77777777" w:rsidR="004E6829" w:rsidRDefault="004E6829" w:rsidP="004E6829">
      <w:pPr>
        <w:spacing w:after="0" w:line="240" w:lineRule="auto"/>
      </w:pPr>
      <w:r>
        <w:t xml:space="preserve">   </w:t>
      </w:r>
      <w:proofErr w:type="spellStart"/>
      <w:proofErr w:type="gramStart"/>
      <w:r>
        <w:t>dacWrite</w:t>
      </w:r>
      <w:proofErr w:type="spellEnd"/>
      <w:r>
        <w:t>(</w:t>
      </w:r>
      <w:proofErr w:type="gramEnd"/>
      <w:r>
        <w:t xml:space="preserve">dac1Pin, </w:t>
      </w:r>
      <w:proofErr w:type="spellStart"/>
      <w:r>
        <w:t>i</w:t>
      </w:r>
      <w:proofErr w:type="spellEnd"/>
      <w:r>
        <w:t>);  //send value to DAC1</w:t>
      </w:r>
    </w:p>
    <w:p w14:paraId="4EACE9BE" w14:textId="77777777" w:rsidR="004E6829" w:rsidRDefault="004E6829" w:rsidP="004E6829">
      <w:pPr>
        <w:spacing w:after="0" w:line="240" w:lineRule="auto"/>
      </w:pPr>
      <w:r>
        <w:t xml:space="preserve">    delay(</w:t>
      </w:r>
      <w:proofErr w:type="spellStart"/>
      <w:r>
        <w:t>tSettle</w:t>
      </w:r>
      <w:proofErr w:type="spellEnd"/>
      <w:r>
        <w:t>);</w:t>
      </w:r>
    </w:p>
    <w:p w14:paraId="5A90019A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][0] = </w:t>
      </w:r>
      <w:proofErr w:type="spellStart"/>
      <w:proofErr w:type="gramStart"/>
      <w:r>
        <w:t>ads.readADC</w:t>
      </w:r>
      <w:proofErr w:type="gramEnd"/>
      <w:r>
        <w:t>_SingleEnded</w:t>
      </w:r>
      <w:proofErr w:type="spellEnd"/>
      <w:r>
        <w:t>(0);</w:t>
      </w:r>
    </w:p>
    <w:p w14:paraId="619A5A25" w14:textId="77777777" w:rsidR="004E6829" w:rsidRDefault="004E6829" w:rsidP="004E6829">
      <w:pPr>
        <w:spacing w:after="0" w:line="240" w:lineRule="auto"/>
      </w:pPr>
      <w:r>
        <w:t xml:space="preserve">    //take 4 </w:t>
      </w:r>
      <w:proofErr w:type="spellStart"/>
      <w:r>
        <w:t>adc</w:t>
      </w:r>
      <w:proofErr w:type="spellEnd"/>
      <w:r>
        <w:t xml:space="preserve"> readings and aggregate to reduce noise</w:t>
      </w:r>
    </w:p>
    <w:p w14:paraId="7981182D" w14:textId="77777777" w:rsidR="004E6829" w:rsidRDefault="004E6829" w:rsidP="004E6829">
      <w:pPr>
        <w:spacing w:after="0" w:line="240" w:lineRule="auto"/>
      </w:pPr>
      <w:r>
        <w:lastRenderedPageBreak/>
        <w:t xml:space="preserve">    </w:t>
      </w:r>
      <w:proofErr w:type="spellStart"/>
      <w:r>
        <w:t>anInRaw</w:t>
      </w:r>
      <w:proofErr w:type="spellEnd"/>
      <w:r>
        <w:t xml:space="preserve"> = 0;</w:t>
      </w:r>
    </w:p>
    <w:p w14:paraId="68897546" w14:textId="77777777" w:rsidR="004E6829" w:rsidRDefault="004E6829" w:rsidP="004E6829">
      <w:pPr>
        <w:spacing w:after="0" w:line="240" w:lineRule="auto"/>
      </w:pPr>
      <w:r>
        <w:t xml:space="preserve">    for (int j = 0; j &lt; 4; </w:t>
      </w:r>
      <w:proofErr w:type="spellStart"/>
      <w:r>
        <w:t>j++</w:t>
      </w:r>
      <w:proofErr w:type="spellEnd"/>
      <w:r>
        <w:t>) {</w:t>
      </w:r>
    </w:p>
    <w:p w14:paraId="7C64F33D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spellStart"/>
      <w:r>
        <w:t>anInRaw</w:t>
      </w:r>
      <w:proofErr w:type="spellEnd"/>
      <w:r>
        <w:t xml:space="preserve"> += </w:t>
      </w:r>
      <w:proofErr w:type="spellStart"/>
      <w:r>
        <w:t>analogRead</w:t>
      </w:r>
      <w:proofErr w:type="spellEnd"/>
      <w:r>
        <w:t>(</w:t>
      </w:r>
      <w:proofErr w:type="spellStart"/>
      <w:r>
        <w:t>vPin</w:t>
      </w:r>
      <w:proofErr w:type="spellEnd"/>
      <w:r>
        <w:t>);</w:t>
      </w:r>
    </w:p>
    <w:p w14:paraId="47D4722E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gramStart"/>
      <w:r>
        <w:t>delay(</w:t>
      </w:r>
      <w:proofErr w:type="gramEnd"/>
      <w:r>
        <w:t>7);</w:t>
      </w:r>
    </w:p>
    <w:p w14:paraId="3C2D34D7" w14:textId="77777777" w:rsidR="004E6829" w:rsidRDefault="004E6829" w:rsidP="004E6829">
      <w:pPr>
        <w:spacing w:after="0" w:line="240" w:lineRule="auto"/>
      </w:pPr>
      <w:r>
        <w:t xml:space="preserve">    }</w:t>
      </w:r>
    </w:p>
    <w:p w14:paraId="2D50E5B0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][1] = </w:t>
      </w:r>
      <w:proofErr w:type="spellStart"/>
      <w:r>
        <w:t>anInRaw</w:t>
      </w:r>
      <w:proofErr w:type="spellEnd"/>
      <w:r>
        <w:t>;</w:t>
      </w:r>
    </w:p>
    <w:p w14:paraId="138852A7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6FD78F9B" w14:textId="77777777" w:rsidR="004E6829" w:rsidRDefault="004E6829" w:rsidP="004E6829">
      <w:pPr>
        <w:spacing w:after="0" w:line="240" w:lineRule="auto"/>
      </w:pPr>
    </w:p>
    <w:p w14:paraId="3BAD1D54" w14:textId="77777777" w:rsidR="004E6829" w:rsidRDefault="004E6829" w:rsidP="004E6829">
      <w:pPr>
        <w:spacing w:after="0" w:line="240" w:lineRule="auto"/>
      </w:pPr>
    </w:p>
    <w:p w14:paraId="7B4AE845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analogSetAttenuation</w:t>
      </w:r>
      <w:proofErr w:type="spellEnd"/>
      <w:r>
        <w:t>(</w:t>
      </w:r>
      <w:proofErr w:type="gramEnd"/>
      <w:r>
        <w:t>ADC_6db);</w:t>
      </w:r>
    </w:p>
    <w:p w14:paraId="03BD8739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("Analog ADC1_CH6 gain set to -6dB");</w:t>
      </w:r>
    </w:p>
    <w:p w14:paraId="18F93568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&lt;= 256; </w:t>
      </w:r>
      <w:proofErr w:type="spellStart"/>
      <w:r>
        <w:t>i</w:t>
      </w:r>
      <w:proofErr w:type="spellEnd"/>
      <w:r>
        <w:t>++) {</w:t>
      </w:r>
    </w:p>
    <w:p w14:paraId="2B8283E4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proofErr w:type="gramStart"/>
      <w:r>
        <w:t>dacWrite</w:t>
      </w:r>
      <w:proofErr w:type="spellEnd"/>
      <w:r>
        <w:t>(</w:t>
      </w:r>
      <w:proofErr w:type="gramEnd"/>
      <w:r>
        <w:t xml:space="preserve">dac1Pin, </w:t>
      </w:r>
      <w:proofErr w:type="spellStart"/>
      <w:r>
        <w:t>i</w:t>
      </w:r>
      <w:proofErr w:type="spellEnd"/>
      <w:r>
        <w:t>);  //send value to DAC1</w:t>
      </w:r>
    </w:p>
    <w:p w14:paraId="490A82A4" w14:textId="77777777" w:rsidR="004E6829" w:rsidRDefault="004E6829" w:rsidP="004E6829">
      <w:pPr>
        <w:spacing w:after="0" w:line="240" w:lineRule="auto"/>
      </w:pPr>
      <w:r>
        <w:t xml:space="preserve">    delay(</w:t>
      </w:r>
      <w:proofErr w:type="spellStart"/>
      <w:r>
        <w:t>tSettle</w:t>
      </w:r>
      <w:proofErr w:type="spellEnd"/>
      <w:r>
        <w:t>);</w:t>
      </w:r>
    </w:p>
    <w:p w14:paraId="3342ABFD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][0] += </w:t>
      </w:r>
      <w:proofErr w:type="spellStart"/>
      <w:proofErr w:type="gramStart"/>
      <w:r>
        <w:t>ads.readADC</w:t>
      </w:r>
      <w:proofErr w:type="gramEnd"/>
      <w:r>
        <w:t>_SingleEnded</w:t>
      </w:r>
      <w:proofErr w:type="spellEnd"/>
      <w:r>
        <w:t>(0);</w:t>
      </w:r>
    </w:p>
    <w:p w14:paraId="1FCCDDA8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anInRaw</w:t>
      </w:r>
      <w:proofErr w:type="spellEnd"/>
      <w:r>
        <w:t xml:space="preserve"> = 0;</w:t>
      </w:r>
    </w:p>
    <w:p w14:paraId="11603A38" w14:textId="77777777" w:rsidR="004E6829" w:rsidRDefault="004E6829" w:rsidP="004E6829">
      <w:pPr>
        <w:spacing w:after="0" w:line="240" w:lineRule="auto"/>
      </w:pPr>
      <w:r>
        <w:t xml:space="preserve">    for (int j = 0; j &lt; 4; </w:t>
      </w:r>
      <w:proofErr w:type="spellStart"/>
      <w:r>
        <w:t>j++</w:t>
      </w:r>
      <w:proofErr w:type="spellEnd"/>
      <w:r>
        <w:t>) {</w:t>
      </w:r>
    </w:p>
    <w:p w14:paraId="33A6350F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spellStart"/>
      <w:r>
        <w:t>anInRaw</w:t>
      </w:r>
      <w:proofErr w:type="spellEnd"/>
      <w:r>
        <w:t xml:space="preserve"> += </w:t>
      </w:r>
      <w:proofErr w:type="spellStart"/>
      <w:r>
        <w:t>analogRead</w:t>
      </w:r>
      <w:proofErr w:type="spellEnd"/>
      <w:r>
        <w:t>(</w:t>
      </w:r>
      <w:proofErr w:type="spellStart"/>
      <w:r>
        <w:t>vPin</w:t>
      </w:r>
      <w:proofErr w:type="spellEnd"/>
      <w:r>
        <w:t>);</w:t>
      </w:r>
    </w:p>
    <w:p w14:paraId="0A4E5B91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gramStart"/>
      <w:r>
        <w:t>delay(</w:t>
      </w:r>
      <w:proofErr w:type="gramEnd"/>
      <w:r>
        <w:t>7);</w:t>
      </w:r>
    </w:p>
    <w:p w14:paraId="7B1B785A" w14:textId="77777777" w:rsidR="004E6829" w:rsidRDefault="004E6829" w:rsidP="004E6829">
      <w:pPr>
        <w:spacing w:after="0" w:line="240" w:lineRule="auto"/>
      </w:pPr>
      <w:r>
        <w:t xml:space="preserve">    }</w:t>
      </w:r>
    </w:p>
    <w:p w14:paraId="67E51B1D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][2] = </w:t>
      </w:r>
      <w:proofErr w:type="spellStart"/>
      <w:r>
        <w:t>anInRaw</w:t>
      </w:r>
      <w:proofErr w:type="spellEnd"/>
      <w:r>
        <w:t>;</w:t>
      </w:r>
    </w:p>
    <w:p w14:paraId="5B4E22A4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5F93D820" w14:textId="77777777" w:rsidR="004E6829" w:rsidRDefault="004E6829" w:rsidP="004E6829">
      <w:pPr>
        <w:spacing w:after="0" w:line="240" w:lineRule="auto"/>
      </w:pPr>
    </w:p>
    <w:p w14:paraId="45D728B4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analogSetAttenuation</w:t>
      </w:r>
      <w:proofErr w:type="spellEnd"/>
      <w:r>
        <w:t>(</w:t>
      </w:r>
      <w:proofErr w:type="gramEnd"/>
      <w:r>
        <w:t>ADC_2_5db);</w:t>
      </w:r>
    </w:p>
    <w:p w14:paraId="6A415C80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("Analog ADC1_CH6 gain set to -2.5dB");</w:t>
      </w:r>
    </w:p>
    <w:p w14:paraId="688695E8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&lt;= 256; </w:t>
      </w:r>
      <w:proofErr w:type="spellStart"/>
      <w:r>
        <w:t>i</w:t>
      </w:r>
      <w:proofErr w:type="spellEnd"/>
      <w:r>
        <w:t>++) {</w:t>
      </w:r>
    </w:p>
    <w:p w14:paraId="0E31C558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proofErr w:type="gramStart"/>
      <w:r>
        <w:t>dacWrite</w:t>
      </w:r>
      <w:proofErr w:type="spellEnd"/>
      <w:r>
        <w:t>(</w:t>
      </w:r>
      <w:proofErr w:type="gramEnd"/>
      <w:r>
        <w:t xml:space="preserve">dac1Pin, </w:t>
      </w:r>
      <w:proofErr w:type="spellStart"/>
      <w:r>
        <w:t>i</w:t>
      </w:r>
      <w:proofErr w:type="spellEnd"/>
      <w:r>
        <w:t>);  //send value to DAC1</w:t>
      </w:r>
    </w:p>
    <w:p w14:paraId="266C6F34" w14:textId="77777777" w:rsidR="004E6829" w:rsidRDefault="004E6829" w:rsidP="004E6829">
      <w:pPr>
        <w:spacing w:after="0" w:line="240" w:lineRule="auto"/>
      </w:pPr>
      <w:r>
        <w:t xml:space="preserve">    delay(</w:t>
      </w:r>
      <w:proofErr w:type="spellStart"/>
      <w:r>
        <w:t>tSettle</w:t>
      </w:r>
      <w:proofErr w:type="spellEnd"/>
      <w:r>
        <w:t>);</w:t>
      </w:r>
    </w:p>
    <w:p w14:paraId="28F2D424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][0] += </w:t>
      </w:r>
      <w:proofErr w:type="spellStart"/>
      <w:proofErr w:type="gramStart"/>
      <w:r>
        <w:t>ads.readADC</w:t>
      </w:r>
      <w:proofErr w:type="gramEnd"/>
      <w:r>
        <w:t>_SingleEnded</w:t>
      </w:r>
      <w:proofErr w:type="spellEnd"/>
      <w:r>
        <w:t>(0);</w:t>
      </w:r>
    </w:p>
    <w:p w14:paraId="06C1300A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anInRaw</w:t>
      </w:r>
      <w:proofErr w:type="spellEnd"/>
      <w:r>
        <w:t xml:space="preserve"> = 0;</w:t>
      </w:r>
    </w:p>
    <w:p w14:paraId="3C5CA3A2" w14:textId="77777777" w:rsidR="004E6829" w:rsidRDefault="004E6829" w:rsidP="004E6829">
      <w:pPr>
        <w:spacing w:after="0" w:line="240" w:lineRule="auto"/>
      </w:pPr>
      <w:r>
        <w:t xml:space="preserve">    for (int j = 0; j &lt; 4; </w:t>
      </w:r>
      <w:proofErr w:type="spellStart"/>
      <w:r>
        <w:t>j++</w:t>
      </w:r>
      <w:proofErr w:type="spellEnd"/>
      <w:r>
        <w:t>) {</w:t>
      </w:r>
    </w:p>
    <w:p w14:paraId="48FE59F0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spellStart"/>
      <w:r>
        <w:t>anInRaw</w:t>
      </w:r>
      <w:proofErr w:type="spellEnd"/>
      <w:r>
        <w:t xml:space="preserve"> += </w:t>
      </w:r>
      <w:proofErr w:type="spellStart"/>
      <w:r>
        <w:t>analogRead</w:t>
      </w:r>
      <w:proofErr w:type="spellEnd"/>
      <w:r>
        <w:t>(</w:t>
      </w:r>
      <w:proofErr w:type="spellStart"/>
      <w:r>
        <w:t>vPin</w:t>
      </w:r>
      <w:proofErr w:type="spellEnd"/>
      <w:r>
        <w:t>);</w:t>
      </w:r>
    </w:p>
    <w:p w14:paraId="60CD2F17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gramStart"/>
      <w:r>
        <w:t>delay(</w:t>
      </w:r>
      <w:proofErr w:type="gramEnd"/>
      <w:r>
        <w:t>7);</w:t>
      </w:r>
    </w:p>
    <w:p w14:paraId="3A947C91" w14:textId="77777777" w:rsidR="004E6829" w:rsidRDefault="004E6829" w:rsidP="004E6829">
      <w:pPr>
        <w:spacing w:after="0" w:line="240" w:lineRule="auto"/>
      </w:pPr>
      <w:r>
        <w:t xml:space="preserve">    }</w:t>
      </w:r>
    </w:p>
    <w:p w14:paraId="6D7BA023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][3] = </w:t>
      </w:r>
      <w:proofErr w:type="spellStart"/>
      <w:r>
        <w:t>anInRaw</w:t>
      </w:r>
      <w:proofErr w:type="spellEnd"/>
      <w:r>
        <w:t>;</w:t>
      </w:r>
    </w:p>
    <w:p w14:paraId="3ABB5A46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4082F723" w14:textId="77777777" w:rsidR="004E6829" w:rsidRDefault="004E6829" w:rsidP="004E6829">
      <w:pPr>
        <w:spacing w:after="0" w:line="240" w:lineRule="auto"/>
      </w:pPr>
    </w:p>
    <w:p w14:paraId="7B4FCD08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analogSetAttenuation</w:t>
      </w:r>
      <w:proofErr w:type="spellEnd"/>
      <w:r>
        <w:t>(</w:t>
      </w:r>
      <w:proofErr w:type="gramEnd"/>
      <w:r>
        <w:t>ADC_0db);</w:t>
      </w:r>
    </w:p>
    <w:p w14:paraId="3F79AB82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("Analog ADC1_CH6 gain set to 0dB");</w:t>
      </w:r>
    </w:p>
    <w:p w14:paraId="39B580F4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&lt;= 256; </w:t>
      </w:r>
      <w:proofErr w:type="spellStart"/>
      <w:r>
        <w:t>i</w:t>
      </w:r>
      <w:proofErr w:type="spellEnd"/>
      <w:r>
        <w:t>++) {</w:t>
      </w:r>
    </w:p>
    <w:p w14:paraId="0320EB9C" w14:textId="77777777" w:rsidR="004E6829" w:rsidRDefault="004E6829" w:rsidP="004E6829">
      <w:pPr>
        <w:spacing w:after="0" w:line="240" w:lineRule="auto"/>
      </w:pPr>
      <w:r>
        <w:t xml:space="preserve">   </w:t>
      </w:r>
      <w:proofErr w:type="spellStart"/>
      <w:proofErr w:type="gramStart"/>
      <w:r>
        <w:t>dacWrite</w:t>
      </w:r>
      <w:proofErr w:type="spellEnd"/>
      <w:r>
        <w:t>(</w:t>
      </w:r>
      <w:proofErr w:type="gramEnd"/>
      <w:r>
        <w:t xml:space="preserve">dac1Pin, </w:t>
      </w:r>
      <w:proofErr w:type="spellStart"/>
      <w:r>
        <w:t>i</w:t>
      </w:r>
      <w:proofErr w:type="spellEnd"/>
      <w:r>
        <w:t>);  //send value to DAC1</w:t>
      </w:r>
    </w:p>
    <w:p w14:paraId="20FB606B" w14:textId="77777777" w:rsidR="004E6829" w:rsidRDefault="004E6829" w:rsidP="004E6829">
      <w:pPr>
        <w:spacing w:after="0" w:line="240" w:lineRule="auto"/>
      </w:pPr>
      <w:r>
        <w:t xml:space="preserve">    delay(</w:t>
      </w:r>
      <w:proofErr w:type="spellStart"/>
      <w:r>
        <w:t>tSettle</w:t>
      </w:r>
      <w:proofErr w:type="spellEnd"/>
      <w:r>
        <w:t>);</w:t>
      </w:r>
    </w:p>
    <w:p w14:paraId="66AEAACF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][0] += </w:t>
      </w:r>
      <w:proofErr w:type="spellStart"/>
      <w:proofErr w:type="gramStart"/>
      <w:r>
        <w:t>ads.readADC</w:t>
      </w:r>
      <w:proofErr w:type="gramEnd"/>
      <w:r>
        <w:t>_SingleEnded</w:t>
      </w:r>
      <w:proofErr w:type="spellEnd"/>
      <w:r>
        <w:t>(0);</w:t>
      </w:r>
    </w:p>
    <w:p w14:paraId="55DBB20C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anInRaw</w:t>
      </w:r>
      <w:proofErr w:type="spellEnd"/>
      <w:r>
        <w:t xml:space="preserve"> = 0;</w:t>
      </w:r>
    </w:p>
    <w:p w14:paraId="684A50F2" w14:textId="77777777" w:rsidR="004E6829" w:rsidRDefault="004E6829" w:rsidP="004E6829">
      <w:pPr>
        <w:spacing w:after="0" w:line="240" w:lineRule="auto"/>
      </w:pPr>
      <w:r>
        <w:t xml:space="preserve">    for (int j = 0; j &lt; 4; </w:t>
      </w:r>
      <w:proofErr w:type="spellStart"/>
      <w:r>
        <w:t>j++</w:t>
      </w:r>
      <w:proofErr w:type="spellEnd"/>
      <w:r>
        <w:t>) {</w:t>
      </w:r>
    </w:p>
    <w:p w14:paraId="061044E9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spellStart"/>
      <w:r>
        <w:t>anInRaw</w:t>
      </w:r>
      <w:proofErr w:type="spellEnd"/>
      <w:r>
        <w:t xml:space="preserve"> += </w:t>
      </w:r>
      <w:proofErr w:type="spellStart"/>
      <w:r>
        <w:t>analogRead</w:t>
      </w:r>
      <w:proofErr w:type="spellEnd"/>
      <w:r>
        <w:t>(</w:t>
      </w:r>
      <w:proofErr w:type="spellStart"/>
      <w:r>
        <w:t>vPin</w:t>
      </w:r>
      <w:proofErr w:type="spellEnd"/>
      <w:r>
        <w:t>);</w:t>
      </w:r>
    </w:p>
    <w:p w14:paraId="39304ED3" w14:textId="77777777" w:rsidR="004E6829" w:rsidRDefault="004E6829" w:rsidP="004E6829">
      <w:pPr>
        <w:spacing w:after="0" w:line="240" w:lineRule="auto"/>
      </w:pPr>
      <w:r>
        <w:t xml:space="preserve">      </w:t>
      </w:r>
      <w:proofErr w:type="gramStart"/>
      <w:r>
        <w:t>delay(</w:t>
      </w:r>
      <w:proofErr w:type="gramEnd"/>
      <w:r>
        <w:t>7);</w:t>
      </w:r>
    </w:p>
    <w:p w14:paraId="0D4CC6A1" w14:textId="77777777" w:rsidR="004E6829" w:rsidRDefault="004E6829" w:rsidP="004E6829">
      <w:pPr>
        <w:spacing w:after="0" w:line="240" w:lineRule="auto"/>
      </w:pPr>
      <w:r>
        <w:t xml:space="preserve">    }</w:t>
      </w:r>
    </w:p>
    <w:p w14:paraId="556CB706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][4] = </w:t>
      </w:r>
      <w:proofErr w:type="spellStart"/>
      <w:r>
        <w:t>anInRaw</w:t>
      </w:r>
      <w:proofErr w:type="spellEnd"/>
      <w:r>
        <w:t>;</w:t>
      </w:r>
    </w:p>
    <w:p w14:paraId="46B64549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598CCEC5" w14:textId="77777777" w:rsidR="004E6829" w:rsidRDefault="004E6829" w:rsidP="004E6829">
      <w:pPr>
        <w:spacing w:after="0" w:line="240" w:lineRule="auto"/>
      </w:pPr>
      <w:r>
        <w:t>//testing DAC1</w:t>
      </w:r>
    </w:p>
    <w:p w14:paraId="09E53FD3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proofErr w:type="gramStart"/>
      <w:r>
        <w:t>analogSetAttenuation</w:t>
      </w:r>
      <w:proofErr w:type="spellEnd"/>
      <w:r>
        <w:t>(</w:t>
      </w:r>
      <w:proofErr w:type="gramEnd"/>
      <w:r>
        <w:t>ADC_11db);  //just confirming ESP32 ADC is set back to default</w:t>
      </w:r>
    </w:p>
    <w:p w14:paraId="3ACE367A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("Testing DAC1");</w:t>
      </w:r>
    </w:p>
    <w:p w14:paraId="140CC256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&lt;= 256; </w:t>
      </w:r>
      <w:proofErr w:type="spellStart"/>
      <w:r>
        <w:t>i</w:t>
      </w:r>
      <w:proofErr w:type="spellEnd"/>
      <w:r>
        <w:t>++) {</w:t>
      </w:r>
    </w:p>
    <w:p w14:paraId="488812D1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proofErr w:type="gramStart"/>
      <w:r>
        <w:t>dacWrite</w:t>
      </w:r>
      <w:proofErr w:type="spellEnd"/>
      <w:r>
        <w:t>(</w:t>
      </w:r>
      <w:proofErr w:type="gramEnd"/>
      <w:r>
        <w:t xml:space="preserve">dac1Pin, </w:t>
      </w:r>
      <w:proofErr w:type="spellStart"/>
      <w:r>
        <w:t>i</w:t>
      </w:r>
      <w:proofErr w:type="spellEnd"/>
      <w:r>
        <w:t>);  //send value to DAC1</w:t>
      </w:r>
    </w:p>
    <w:p w14:paraId="2746B0E5" w14:textId="77777777" w:rsidR="004E6829" w:rsidRDefault="004E6829" w:rsidP="004E6829">
      <w:pPr>
        <w:spacing w:after="0" w:line="240" w:lineRule="auto"/>
      </w:pPr>
      <w:r>
        <w:t xml:space="preserve">    delay(</w:t>
      </w:r>
      <w:proofErr w:type="spellStart"/>
      <w:r>
        <w:t>tSettle</w:t>
      </w:r>
      <w:proofErr w:type="spellEnd"/>
      <w:r>
        <w:t>);</w:t>
      </w:r>
    </w:p>
    <w:p w14:paraId="5DFD1A48" w14:textId="77777777" w:rsidR="004E6829" w:rsidRDefault="004E6829" w:rsidP="004E6829">
      <w:pPr>
        <w:spacing w:after="0" w:line="240" w:lineRule="auto"/>
      </w:pPr>
      <w:r>
        <w:t xml:space="preserve">    readings[</w:t>
      </w:r>
      <w:proofErr w:type="spellStart"/>
      <w:r>
        <w:t>i</w:t>
      </w:r>
      <w:proofErr w:type="spellEnd"/>
      <w:r>
        <w:t xml:space="preserve">][5] += </w:t>
      </w:r>
      <w:proofErr w:type="spellStart"/>
      <w:proofErr w:type="gramStart"/>
      <w:r>
        <w:t>ads.readADC</w:t>
      </w:r>
      <w:proofErr w:type="gramEnd"/>
      <w:r>
        <w:t>_SingleEnded</w:t>
      </w:r>
      <w:proofErr w:type="spellEnd"/>
      <w:r>
        <w:t>(1);</w:t>
      </w:r>
    </w:p>
    <w:p w14:paraId="51E614DF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02BB8B41" w14:textId="77777777" w:rsidR="004E6829" w:rsidRDefault="004E6829" w:rsidP="004E6829">
      <w:pPr>
        <w:spacing w:after="0" w:line="240" w:lineRule="auto"/>
      </w:pPr>
    </w:p>
    <w:p w14:paraId="6FD9E0BA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("*** Run complete ***");</w:t>
      </w:r>
    </w:p>
    <w:p w14:paraId="148F2E8B" w14:textId="77777777" w:rsidR="004E6829" w:rsidRDefault="004E6829" w:rsidP="004E6829">
      <w:pPr>
        <w:spacing w:after="0" w:line="240" w:lineRule="auto"/>
      </w:pPr>
    </w:p>
    <w:p w14:paraId="53F95559" w14:textId="77777777" w:rsidR="004E6829" w:rsidRDefault="004E6829" w:rsidP="004E6829">
      <w:pPr>
        <w:spacing w:after="0" w:line="240" w:lineRule="auto"/>
      </w:pPr>
      <w:r>
        <w:lastRenderedPageBreak/>
        <w:t xml:space="preserve">  </w:t>
      </w:r>
      <w:proofErr w:type="spellStart"/>
      <w:proofErr w:type="gramStart"/>
      <w:r>
        <w:t>printReadings</w:t>
      </w:r>
      <w:proofErr w:type="spellEnd"/>
      <w:r>
        <w:t>(</w:t>
      </w:r>
      <w:proofErr w:type="gramEnd"/>
      <w:r>
        <w:t>);</w:t>
      </w:r>
    </w:p>
    <w:p w14:paraId="1F4C22C8" w14:textId="77777777" w:rsidR="004E6829" w:rsidRDefault="004E6829" w:rsidP="004E6829">
      <w:pPr>
        <w:spacing w:after="0" w:line="240" w:lineRule="auto"/>
      </w:pPr>
    </w:p>
    <w:p w14:paraId="46DF1844" w14:textId="77777777" w:rsidR="004E6829" w:rsidRDefault="004E6829" w:rsidP="004E6829">
      <w:pPr>
        <w:spacing w:after="0" w:line="240" w:lineRule="auto"/>
      </w:pPr>
      <w:r>
        <w:t xml:space="preserve">  //stop when run complete</w:t>
      </w:r>
    </w:p>
    <w:p w14:paraId="77B2B8B9" w14:textId="77777777" w:rsidR="004E6829" w:rsidRDefault="004E6829" w:rsidP="004E6829">
      <w:pPr>
        <w:spacing w:after="0" w:line="240" w:lineRule="auto"/>
      </w:pPr>
    </w:p>
    <w:p w14:paraId="1E65911D" w14:textId="77777777" w:rsidR="004E6829" w:rsidRDefault="004E6829" w:rsidP="004E6829">
      <w:pPr>
        <w:spacing w:after="0" w:line="240" w:lineRule="auto"/>
      </w:pPr>
      <w:r>
        <w:t xml:space="preserve">  while (1) {</w:t>
      </w:r>
    </w:p>
    <w:p w14:paraId="397CBB69" w14:textId="77777777" w:rsidR="004E6829" w:rsidRDefault="004E6829" w:rsidP="004E6829">
      <w:pPr>
        <w:spacing w:after="0" w:line="240" w:lineRule="auto"/>
      </w:pPr>
      <w:r>
        <w:t xml:space="preserve">  };</w:t>
      </w:r>
    </w:p>
    <w:p w14:paraId="012E75A1" w14:textId="77777777" w:rsidR="004E6829" w:rsidRDefault="004E6829" w:rsidP="004E6829">
      <w:pPr>
        <w:spacing w:after="0" w:line="240" w:lineRule="auto"/>
      </w:pPr>
      <w:r>
        <w:t>}</w:t>
      </w:r>
    </w:p>
    <w:p w14:paraId="6E6343BA" w14:textId="77777777" w:rsidR="004E6829" w:rsidRDefault="004E6829" w:rsidP="004E6829">
      <w:pPr>
        <w:spacing w:after="0" w:line="240" w:lineRule="auto"/>
      </w:pPr>
    </w:p>
    <w:p w14:paraId="712A3725" w14:textId="77777777" w:rsidR="004E6829" w:rsidRDefault="004E6829" w:rsidP="004E6829">
      <w:pPr>
        <w:spacing w:after="0" w:line="240" w:lineRule="auto"/>
      </w:pPr>
      <w:r>
        <w:t xml:space="preserve">void </w:t>
      </w:r>
      <w:proofErr w:type="spellStart"/>
      <w:proofErr w:type="gramStart"/>
      <w:r>
        <w:t>printReadings</w:t>
      </w:r>
      <w:proofErr w:type="spellEnd"/>
      <w:r>
        <w:t>(</w:t>
      </w:r>
      <w:proofErr w:type="gramEnd"/>
      <w:r>
        <w:t>) {</w:t>
      </w:r>
    </w:p>
    <w:p w14:paraId="7B92867E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("each value represents the sum of 4 raw readings");</w:t>
      </w:r>
    </w:p>
    <w:p w14:paraId="3F3E79F2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("ADS1115 aggregated over 4 runs; ADC11db; ADC6db; ADC_2_5db; ADC_0</w:t>
      </w:r>
      <w:proofErr w:type="gramStart"/>
      <w:r>
        <w:t>dB;  ADS</w:t>
      </w:r>
      <w:proofErr w:type="gramEnd"/>
      <w:r>
        <w:t>1115 reading DAC");</w:t>
      </w:r>
    </w:p>
    <w:p w14:paraId="5AD92196" w14:textId="77777777" w:rsidR="004E6829" w:rsidRDefault="004E6829" w:rsidP="004E6829">
      <w:pPr>
        <w:spacing w:after="0" w:line="240" w:lineRule="auto"/>
      </w:pPr>
    </w:p>
    <w:p w14:paraId="56EA6E2D" w14:textId="77777777" w:rsidR="004E6829" w:rsidRDefault="004E6829" w:rsidP="004E6829">
      <w:pPr>
        <w:spacing w:after="0" w:line="240" w:lineRule="auto"/>
      </w:pPr>
      <w:r>
        <w:t xml:space="preserve">  for (int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259; </w:t>
      </w:r>
      <w:proofErr w:type="spellStart"/>
      <w:r>
        <w:t>i</w:t>
      </w:r>
      <w:proofErr w:type="spellEnd"/>
      <w:r>
        <w:t>++) {</w:t>
      </w:r>
    </w:p>
    <w:p w14:paraId="7A91A9C2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(readings[</w:t>
      </w:r>
      <w:proofErr w:type="spellStart"/>
      <w:r>
        <w:t>i</w:t>
      </w:r>
      <w:proofErr w:type="spellEnd"/>
      <w:r>
        <w:t>][0]);</w:t>
      </w:r>
    </w:p>
    <w:p w14:paraId="412A6985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</w:t>
      </w:r>
      <w:proofErr w:type="gramStart"/>
      <w:r>
        <w:t>" ,</w:t>
      </w:r>
      <w:proofErr w:type="gramEnd"/>
      <w:r>
        <w:t>");</w:t>
      </w:r>
    </w:p>
    <w:p w14:paraId="131ED87A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(readings[</w:t>
      </w:r>
      <w:proofErr w:type="spellStart"/>
      <w:r>
        <w:t>i</w:t>
      </w:r>
      <w:proofErr w:type="spellEnd"/>
      <w:r>
        <w:t>][1]);</w:t>
      </w:r>
    </w:p>
    <w:p w14:paraId="21638CE6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</w:t>
      </w:r>
      <w:proofErr w:type="gramStart"/>
      <w:r>
        <w:t>" ,</w:t>
      </w:r>
      <w:proofErr w:type="gramEnd"/>
      <w:r>
        <w:t>");</w:t>
      </w:r>
    </w:p>
    <w:p w14:paraId="03211F76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(readings[</w:t>
      </w:r>
      <w:proofErr w:type="spellStart"/>
      <w:r>
        <w:t>i</w:t>
      </w:r>
      <w:proofErr w:type="spellEnd"/>
      <w:r>
        <w:t>][2]);</w:t>
      </w:r>
    </w:p>
    <w:p w14:paraId="28C0A56B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</w:t>
      </w:r>
      <w:proofErr w:type="gramStart"/>
      <w:r>
        <w:t>" ,</w:t>
      </w:r>
      <w:proofErr w:type="gramEnd"/>
      <w:r>
        <w:t>");</w:t>
      </w:r>
    </w:p>
    <w:p w14:paraId="0196D285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(readings[</w:t>
      </w:r>
      <w:proofErr w:type="spellStart"/>
      <w:r>
        <w:t>i</w:t>
      </w:r>
      <w:proofErr w:type="spellEnd"/>
      <w:r>
        <w:t>][3]);</w:t>
      </w:r>
    </w:p>
    <w:p w14:paraId="1216D7DD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</w:t>
      </w:r>
      <w:proofErr w:type="gramStart"/>
      <w:r>
        <w:t>" ,</w:t>
      </w:r>
      <w:proofErr w:type="gramEnd"/>
      <w:r>
        <w:t>");</w:t>
      </w:r>
    </w:p>
    <w:p w14:paraId="1163FED3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(readings[</w:t>
      </w:r>
      <w:proofErr w:type="spellStart"/>
      <w:r>
        <w:t>i</w:t>
      </w:r>
      <w:proofErr w:type="spellEnd"/>
      <w:r>
        <w:t>][4]);</w:t>
      </w:r>
    </w:p>
    <w:p w14:paraId="443392D9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</w:t>
      </w:r>
      <w:proofErr w:type="gramStart"/>
      <w:r>
        <w:t>" ,</w:t>
      </w:r>
      <w:proofErr w:type="gramEnd"/>
      <w:r>
        <w:t>");</w:t>
      </w:r>
    </w:p>
    <w:p w14:paraId="099554C8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(readings[</w:t>
      </w:r>
      <w:proofErr w:type="spellStart"/>
      <w:r>
        <w:t>i</w:t>
      </w:r>
      <w:proofErr w:type="spellEnd"/>
      <w:r>
        <w:t>][5]);</w:t>
      </w:r>
    </w:p>
    <w:p w14:paraId="40E23274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</w:t>
      </w:r>
      <w:proofErr w:type="spellEnd"/>
      <w:r>
        <w:t>(</w:t>
      </w:r>
      <w:proofErr w:type="gramStart"/>
      <w:r>
        <w:t>" ,</w:t>
      </w:r>
      <w:proofErr w:type="gramEnd"/>
      <w:r>
        <w:t>");</w:t>
      </w:r>
    </w:p>
    <w:p w14:paraId="40B67604" w14:textId="77777777" w:rsidR="004E6829" w:rsidRDefault="004E6829" w:rsidP="004E6829">
      <w:pPr>
        <w:spacing w:after="0" w:line="240" w:lineRule="auto"/>
      </w:pPr>
      <w:r>
        <w:t xml:space="preserve">    </w:t>
      </w:r>
      <w:proofErr w:type="spellStart"/>
      <w:r>
        <w:t>Serial.println</w:t>
      </w:r>
      <w:proofErr w:type="spellEnd"/>
      <w:r>
        <w:t>("");</w:t>
      </w:r>
    </w:p>
    <w:p w14:paraId="32DA442E" w14:textId="77777777" w:rsidR="004E6829" w:rsidRDefault="004E6829" w:rsidP="004E6829">
      <w:pPr>
        <w:spacing w:after="0" w:line="240" w:lineRule="auto"/>
      </w:pPr>
      <w:r>
        <w:t xml:space="preserve">  }</w:t>
      </w:r>
    </w:p>
    <w:p w14:paraId="7A76728C" w14:textId="77777777" w:rsidR="004E6829" w:rsidRDefault="004E6829" w:rsidP="004E6829">
      <w:pPr>
        <w:spacing w:after="0" w:line="240" w:lineRule="auto"/>
      </w:pPr>
      <w:r>
        <w:t xml:space="preserve">  </w:t>
      </w:r>
      <w:proofErr w:type="spellStart"/>
      <w:r>
        <w:t>Serial.println</w:t>
      </w:r>
      <w:proofErr w:type="spellEnd"/>
      <w:r>
        <w:t>("");</w:t>
      </w:r>
    </w:p>
    <w:p w14:paraId="3ACCC20F" w14:textId="2D155CE5" w:rsidR="00C126D6" w:rsidRDefault="004E6829" w:rsidP="004E6829">
      <w:pPr>
        <w:spacing w:after="0" w:line="240" w:lineRule="auto"/>
      </w:pPr>
      <w:r>
        <w:t>}</w:t>
      </w:r>
    </w:p>
    <w:sectPr w:rsidR="00C126D6" w:rsidSect="000F28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11"/>
    <w:rsid w:val="0001366B"/>
    <w:rsid w:val="00033708"/>
    <w:rsid w:val="00053907"/>
    <w:rsid w:val="000F2859"/>
    <w:rsid w:val="001E38E7"/>
    <w:rsid w:val="001F0751"/>
    <w:rsid w:val="00204A51"/>
    <w:rsid w:val="002441F6"/>
    <w:rsid w:val="0028780F"/>
    <w:rsid w:val="002912AE"/>
    <w:rsid w:val="002F3511"/>
    <w:rsid w:val="00372377"/>
    <w:rsid w:val="003D68C3"/>
    <w:rsid w:val="003F5B1D"/>
    <w:rsid w:val="00463CB0"/>
    <w:rsid w:val="00495258"/>
    <w:rsid w:val="004B0CA1"/>
    <w:rsid w:val="004D04CB"/>
    <w:rsid w:val="004E6829"/>
    <w:rsid w:val="0054165E"/>
    <w:rsid w:val="006733E6"/>
    <w:rsid w:val="00720471"/>
    <w:rsid w:val="00826B76"/>
    <w:rsid w:val="008B3FB0"/>
    <w:rsid w:val="00914AF8"/>
    <w:rsid w:val="009D72B3"/>
    <w:rsid w:val="00A3362A"/>
    <w:rsid w:val="00A56E0E"/>
    <w:rsid w:val="00B11AD1"/>
    <w:rsid w:val="00B248E8"/>
    <w:rsid w:val="00B5421D"/>
    <w:rsid w:val="00B548B3"/>
    <w:rsid w:val="00B86E8B"/>
    <w:rsid w:val="00B94F93"/>
    <w:rsid w:val="00C126D6"/>
    <w:rsid w:val="00C921EF"/>
    <w:rsid w:val="00CA302E"/>
    <w:rsid w:val="00D659FA"/>
    <w:rsid w:val="00E1108A"/>
    <w:rsid w:val="00E26D76"/>
    <w:rsid w:val="00FC7FF6"/>
    <w:rsid w:val="00FF1515"/>
    <w:rsid w:val="00F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68B7D"/>
  <w15:chartTrackingRefBased/>
  <w15:docId w15:val="{164A8D28-1888-4CAC-A674-D850F871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F93"/>
    <w:pPr>
      <w:spacing w:after="160" w:line="259" w:lineRule="auto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548B3"/>
    <w:pPr>
      <w:keepNext/>
      <w:spacing w:after="60" w:line="276" w:lineRule="auto"/>
      <w:outlineLvl w:val="0"/>
    </w:pPr>
    <w:rPr>
      <w:rFonts w:ascii="Lucida Bright" w:hAnsi="Lucida Bright"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uiPriority w:val="1"/>
    <w:qFormat/>
    <w:rsid w:val="0028780F"/>
    <w:pPr>
      <w:keepNext/>
      <w:spacing w:before="120" w:after="120" w:line="240" w:lineRule="auto"/>
      <w:outlineLvl w:val="1"/>
    </w:pPr>
    <w:rPr>
      <w:rFonts w:ascii="Lucida Bright" w:hAnsi="Lucida Bright" w:cs="Arial"/>
      <w:bCs/>
      <w:iCs/>
      <w:sz w:val="24"/>
      <w:szCs w:val="28"/>
    </w:rPr>
  </w:style>
  <w:style w:type="paragraph" w:styleId="Heading3">
    <w:name w:val="heading 3"/>
    <w:basedOn w:val="Normal"/>
    <w:next w:val="Heading4"/>
    <w:uiPriority w:val="1"/>
    <w:qFormat/>
    <w:rsid w:val="00C921EF"/>
    <w:pPr>
      <w:keepNext/>
      <w:spacing w:before="60" w:after="0" w:line="360" w:lineRule="auto"/>
      <w:contextualSpacing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B548B3"/>
    <w:pPr>
      <w:keepNext/>
      <w:keepLines/>
      <w:spacing w:after="0" w:line="276" w:lineRule="auto"/>
      <w:ind w:left="454"/>
      <w:outlineLvl w:val="3"/>
    </w:pPr>
    <w:rPr>
      <w:rFonts w:ascii="Arial" w:eastAsiaTheme="majorEastAsia" w:hAnsi="Arial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uiPriority w:val="2"/>
    <w:qFormat/>
    <w:rsid w:val="00B548B3"/>
    <w:pPr>
      <w:keepNext/>
      <w:spacing w:after="60" w:line="440" w:lineRule="exact"/>
      <w:jc w:val="center"/>
      <w:outlineLvl w:val="0"/>
    </w:pPr>
    <w:rPr>
      <w:rFonts w:ascii="Lucida Bright" w:hAnsi="Lucida Bright" w:cs="Arial"/>
      <w:bCs/>
      <w:kern w:val="28"/>
      <w:sz w:val="36"/>
      <w:szCs w:val="32"/>
    </w:rPr>
  </w:style>
  <w:style w:type="paragraph" w:customStyle="1" w:styleId="Compact">
    <w:name w:val="Compact"/>
    <w:basedOn w:val="Normal"/>
    <w:link w:val="CompactChar"/>
    <w:uiPriority w:val="1"/>
    <w:qFormat/>
    <w:rsid w:val="00B548B3"/>
    <w:pPr>
      <w:spacing w:before="60" w:line="300" w:lineRule="exact"/>
    </w:pPr>
    <w:rPr>
      <w:sz w:val="18"/>
      <w:szCs w:val="18"/>
    </w:rPr>
  </w:style>
  <w:style w:type="character" w:customStyle="1" w:styleId="CompactChar">
    <w:name w:val="Compact Char"/>
    <w:basedOn w:val="DefaultParagraphFont"/>
    <w:link w:val="Compact"/>
    <w:uiPriority w:val="1"/>
    <w:rsid w:val="00B548B3"/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Code">
    <w:name w:val="Code"/>
    <w:basedOn w:val="Normal"/>
    <w:uiPriority w:val="1"/>
    <w:qFormat/>
    <w:rsid w:val="00B548B3"/>
    <w:pPr>
      <w:spacing w:line="360" w:lineRule="auto"/>
      <w:contextualSpacing/>
    </w:pPr>
    <w:rPr>
      <w:rFonts w:ascii="Liberation Mono" w:hAnsi="Liberation Mono"/>
      <w:noProof/>
      <w:sz w:val="18"/>
    </w:rPr>
  </w:style>
  <w:style w:type="character" w:customStyle="1" w:styleId="Heading4Char">
    <w:name w:val="Heading 4 Char"/>
    <w:basedOn w:val="DefaultParagraphFont"/>
    <w:link w:val="Heading4"/>
    <w:uiPriority w:val="1"/>
    <w:rsid w:val="00B548B3"/>
    <w:rPr>
      <w:rFonts w:ascii="Arial" w:eastAsiaTheme="majorEastAsia" w:hAnsi="Arial" w:cstheme="majorBidi"/>
      <w:iCs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B548B3"/>
    <w:rPr>
      <w:rFonts w:ascii="Lucida Bright" w:eastAsiaTheme="minorHAnsi" w:hAnsi="Lucida Bright" w:cs="Arial"/>
      <w:bCs/>
      <w:kern w:val="32"/>
      <w:sz w:val="28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AppData\Roaming\Microsoft\Templates\Normal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Normal11.dotx</Template>
  <TotalTime>15</TotalTime>
  <Pages>5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skillbank.co.uk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cp:lastModifiedBy>John Errington</cp:lastModifiedBy>
  <cp:revision>2</cp:revision>
  <dcterms:created xsi:type="dcterms:W3CDTF">2024-09-24T08:54:00Z</dcterms:created>
  <dcterms:modified xsi:type="dcterms:W3CDTF">2024-09-24T08:54:00Z</dcterms:modified>
</cp:coreProperties>
</file>